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0CF" w:rsidRDefault="00E640CF">
      <w:pPr>
        <w:pStyle w:val="12"/>
        <w:rPr>
          <w:rFonts w:eastAsia="华文新魏"/>
          <w:b/>
          <w:color w:val="000000"/>
          <w:spacing w:val="-70"/>
          <w:sz w:val="72"/>
          <w:szCs w:val="72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>
      <w:pPr>
        <w:ind w:firstLineChars="0" w:firstLine="0"/>
        <w:rPr>
          <w:color w:val="000000"/>
        </w:rPr>
      </w:pPr>
    </w:p>
    <w:p w:rsidR="00E640CF" w:rsidRDefault="00E640CF" w:rsidP="004C57E2">
      <w:pPr>
        <w:ind w:leftChars="41" w:left="86" w:right="101" w:firstLineChars="119" w:firstLine="621"/>
        <w:jc w:val="center"/>
        <w:rPr>
          <w:rFonts w:ascii="黑体" w:eastAsia="黑体" w:hAnsi="黑体" w:cs="黑体"/>
          <w:b/>
          <w:sz w:val="52"/>
          <w:szCs w:val="52"/>
        </w:rPr>
      </w:pPr>
      <w:r>
        <w:rPr>
          <w:rFonts w:ascii="黑体" w:eastAsia="黑体" w:hAnsi="黑体" w:cs="黑体" w:hint="eastAsia"/>
          <w:b/>
          <w:sz w:val="52"/>
          <w:szCs w:val="52"/>
        </w:rPr>
        <w:t>桂交易</w:t>
      </w:r>
      <w:r>
        <w:rPr>
          <w:rFonts w:ascii="黑体" w:eastAsia="黑体" w:hAnsi="黑体" w:cs="黑体"/>
          <w:b/>
          <w:sz w:val="52"/>
          <w:szCs w:val="52"/>
        </w:rPr>
        <w:t>APP</w:t>
      </w:r>
      <w:r>
        <w:rPr>
          <w:rFonts w:ascii="黑体" w:eastAsia="黑体" w:hAnsi="黑体" w:cs="黑体" w:hint="eastAsia"/>
          <w:b/>
          <w:sz w:val="52"/>
          <w:szCs w:val="52"/>
        </w:rPr>
        <w:t>（代理机构、投标人端）操作手册</w:t>
      </w: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 w:rsidP="004C57E2">
      <w:pPr>
        <w:pStyle w:val="IndentNormal"/>
        <w:ind w:firstLine="360"/>
        <w:rPr>
          <w:color w:val="000000"/>
        </w:rPr>
      </w:pPr>
    </w:p>
    <w:p w:rsidR="00E640CF" w:rsidRDefault="00E640CF">
      <w:pPr>
        <w:spacing w:line="240" w:lineRule="auto"/>
        <w:ind w:firstLineChars="0" w:firstLine="0"/>
        <w:jc w:val="center"/>
      </w:pPr>
      <w:r>
        <w:rPr>
          <w:rFonts w:ascii="宋体" w:hAnsi="宋体" w:hint="eastAsia"/>
        </w:rPr>
        <w:t>目录</w:t>
      </w:r>
    </w:p>
    <w:p w:rsidR="00BD23CA" w:rsidRPr="00825EC9" w:rsidRDefault="00E640CF">
      <w:pPr>
        <w:pStyle w:val="11"/>
        <w:tabs>
          <w:tab w:val="right" w:leader="dot" w:pos="8302"/>
        </w:tabs>
        <w:rPr>
          <w:rFonts w:ascii="Calibri" w:hAnsi="Calibri" w:cs="Times New Roman"/>
          <w:bCs w:val="0"/>
          <w:caps w:val="0"/>
          <w:noProof/>
          <w:szCs w:val="22"/>
        </w:rPr>
      </w:pPr>
      <w:r>
        <w:rPr>
          <w:rFonts w:ascii="Calibri" w:hAnsi="Calibri"/>
          <w:color w:val="000000"/>
        </w:rPr>
        <w:fldChar w:fldCharType="begin"/>
      </w:r>
      <w:r>
        <w:rPr>
          <w:rFonts w:ascii="Calibri" w:hAnsi="Calibri"/>
          <w:color w:val="000000"/>
        </w:rPr>
        <w:instrText xml:space="preserve">TOC \o "1-2" \h \u </w:instrText>
      </w:r>
      <w:r>
        <w:rPr>
          <w:rFonts w:ascii="Calibri" w:hAnsi="Calibri"/>
          <w:color w:val="000000"/>
        </w:rPr>
        <w:fldChar w:fldCharType="separate"/>
      </w:r>
      <w:hyperlink w:anchor="_Toc171496768" w:history="1">
        <w:r w:rsidR="00BD23CA" w:rsidRPr="003B00CC">
          <w:rPr>
            <w:rStyle w:val="af0"/>
            <w:noProof/>
          </w:rPr>
          <w:t>一、</w:t>
        </w:r>
        <w:r w:rsidR="00BD23CA" w:rsidRPr="003B00CC">
          <w:rPr>
            <w:rStyle w:val="af0"/>
            <w:noProof/>
          </w:rPr>
          <w:t xml:space="preserve"> </w:t>
        </w:r>
        <w:r w:rsidR="00BD23CA" w:rsidRPr="003B00CC">
          <w:rPr>
            <w:rStyle w:val="af0"/>
            <w:noProof/>
          </w:rPr>
          <w:t>安装</w:t>
        </w:r>
        <w:r w:rsidR="00BD23CA">
          <w:rPr>
            <w:noProof/>
          </w:rPr>
          <w:tab/>
        </w:r>
        <w:r w:rsidR="00BD23CA">
          <w:rPr>
            <w:noProof/>
          </w:rPr>
          <w:fldChar w:fldCharType="begin"/>
        </w:r>
        <w:r w:rsidR="00BD23CA">
          <w:rPr>
            <w:noProof/>
          </w:rPr>
          <w:instrText xml:space="preserve"> PAGEREF _Toc171496768 \h </w:instrText>
        </w:r>
        <w:r w:rsidR="00BD23CA">
          <w:rPr>
            <w:noProof/>
          </w:rPr>
        </w:r>
        <w:r w:rsidR="00BD23CA">
          <w:rPr>
            <w:noProof/>
          </w:rPr>
          <w:fldChar w:fldCharType="separate"/>
        </w:r>
        <w:r w:rsidR="00BD23CA">
          <w:rPr>
            <w:noProof/>
          </w:rPr>
          <w:t>2</w:t>
        </w:r>
        <w:r w:rsidR="00BD23CA">
          <w:rPr>
            <w:noProof/>
          </w:rPr>
          <w:fldChar w:fldCharType="end"/>
        </w:r>
      </w:hyperlink>
    </w:p>
    <w:p w:rsidR="00BD23CA" w:rsidRPr="00825EC9" w:rsidRDefault="00BD23CA">
      <w:pPr>
        <w:pStyle w:val="11"/>
        <w:tabs>
          <w:tab w:val="right" w:leader="dot" w:pos="8302"/>
        </w:tabs>
        <w:rPr>
          <w:rFonts w:ascii="Calibri" w:hAnsi="Calibri" w:cs="Times New Roman"/>
          <w:bCs w:val="0"/>
          <w:caps w:val="0"/>
          <w:noProof/>
          <w:szCs w:val="22"/>
        </w:rPr>
      </w:pPr>
      <w:hyperlink w:anchor="_Toc171496769" w:history="1">
        <w:r w:rsidRPr="003B00CC">
          <w:rPr>
            <w:rStyle w:val="af0"/>
            <w:noProof/>
          </w:rPr>
          <w:t>二、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0" w:history="1">
        <w:r w:rsidRPr="003B00CC">
          <w:rPr>
            <w:rStyle w:val="af0"/>
            <w:noProof/>
          </w:rPr>
          <w:t>2.1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选择平台系统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1" w:history="1">
        <w:r w:rsidRPr="003B00CC">
          <w:rPr>
            <w:rStyle w:val="af0"/>
            <w:noProof/>
          </w:rPr>
          <w:t>2.2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账号登录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2" w:history="1">
        <w:r w:rsidRPr="003B00CC">
          <w:rPr>
            <w:rStyle w:val="af0"/>
            <w:noProof/>
          </w:rPr>
          <w:t>2.3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退出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11"/>
        <w:tabs>
          <w:tab w:val="right" w:leader="dot" w:pos="8302"/>
        </w:tabs>
        <w:rPr>
          <w:rFonts w:ascii="Calibri" w:hAnsi="Calibri" w:cs="Times New Roman"/>
          <w:bCs w:val="0"/>
          <w:caps w:val="0"/>
          <w:noProof/>
          <w:szCs w:val="22"/>
        </w:rPr>
      </w:pPr>
      <w:hyperlink w:anchor="_Toc171496773" w:history="1">
        <w:r w:rsidRPr="003B00CC">
          <w:rPr>
            <w:rStyle w:val="af0"/>
            <w:noProof/>
          </w:rPr>
          <w:t>三、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代理机构操作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4" w:history="1">
        <w:r w:rsidRPr="003B00CC">
          <w:rPr>
            <w:rStyle w:val="af0"/>
            <w:noProof/>
          </w:rPr>
          <w:t>3.1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项目信息查看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5" w:history="1">
        <w:r w:rsidRPr="003B00CC">
          <w:rPr>
            <w:rStyle w:val="af0"/>
            <w:noProof/>
          </w:rPr>
          <w:t>3.2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开标记录查看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6" w:history="1">
        <w:r w:rsidRPr="003B00CC">
          <w:rPr>
            <w:rStyle w:val="af0"/>
            <w:noProof/>
          </w:rPr>
          <w:t>3.3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中标结果公示查看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11"/>
        <w:tabs>
          <w:tab w:val="right" w:leader="dot" w:pos="8302"/>
        </w:tabs>
        <w:rPr>
          <w:rFonts w:ascii="Calibri" w:hAnsi="Calibri" w:cs="Times New Roman"/>
          <w:bCs w:val="0"/>
          <w:caps w:val="0"/>
          <w:noProof/>
          <w:szCs w:val="22"/>
        </w:rPr>
      </w:pPr>
      <w:hyperlink w:anchor="_Toc171496777" w:history="1">
        <w:r w:rsidRPr="003B00CC">
          <w:rPr>
            <w:rStyle w:val="af0"/>
            <w:noProof/>
          </w:rPr>
          <w:t>四、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投标人操作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8" w:history="1">
        <w:r w:rsidRPr="003B00CC">
          <w:rPr>
            <w:rStyle w:val="af0"/>
            <w:noProof/>
          </w:rPr>
          <w:t>4.1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招标公告查看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79" w:history="1">
        <w:r w:rsidRPr="003B00CC">
          <w:rPr>
            <w:rStyle w:val="af0"/>
            <w:noProof/>
          </w:rPr>
          <w:t>4.2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我的项目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80" w:history="1">
        <w:r w:rsidRPr="003B00CC">
          <w:rPr>
            <w:rStyle w:val="af0"/>
            <w:noProof/>
          </w:rPr>
          <w:t>4.3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今日开标信息查看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BD23CA" w:rsidRPr="00825EC9" w:rsidRDefault="00BD23CA">
      <w:pPr>
        <w:pStyle w:val="21"/>
        <w:tabs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171496781" w:history="1">
        <w:r w:rsidRPr="003B00CC">
          <w:rPr>
            <w:rStyle w:val="af0"/>
            <w:noProof/>
          </w:rPr>
          <w:t>4.4</w:t>
        </w:r>
        <w:r w:rsidRPr="003B00CC">
          <w:rPr>
            <w:rStyle w:val="af0"/>
            <w:noProof/>
          </w:rPr>
          <w:t>、</w:t>
        </w:r>
        <w:r w:rsidRPr="003B00CC">
          <w:rPr>
            <w:rStyle w:val="af0"/>
            <w:noProof/>
          </w:rPr>
          <w:t xml:space="preserve"> </w:t>
        </w:r>
        <w:r w:rsidRPr="003B00CC">
          <w:rPr>
            <w:rStyle w:val="af0"/>
            <w:noProof/>
          </w:rPr>
          <w:t>已中标项目查看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_Toc171496781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  <w:r>
        <w:rPr>
          <w:rFonts w:ascii="Calibri" w:hAnsi="Calibri"/>
          <w:color w:val="000000"/>
        </w:rPr>
        <w:fldChar w:fldCharType="end"/>
      </w: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IndentNormal"/>
        <w:spacing w:line="240" w:lineRule="auto"/>
        <w:ind w:firstLineChars="0" w:firstLine="0"/>
        <w:rPr>
          <w:rFonts w:ascii="Calibri" w:hAnsi="Calibri" w:cs="Calibri"/>
          <w:color w:val="000000"/>
          <w:sz w:val="21"/>
          <w:szCs w:val="20"/>
        </w:rPr>
      </w:pPr>
    </w:p>
    <w:p w:rsidR="00E640CF" w:rsidRDefault="00E640CF">
      <w:pPr>
        <w:pStyle w:val="1"/>
        <w:numPr>
          <w:ilvl w:val="0"/>
          <w:numId w:val="0"/>
        </w:numPr>
        <w:rPr>
          <w:color w:val="000000"/>
        </w:rPr>
        <w:sectPr w:rsidR="00E640CF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40" w:right="1797" w:bottom="1440" w:left="1797" w:header="454" w:footer="680" w:gutter="0"/>
          <w:pgNumType w:start="1"/>
          <w:cols w:space="720"/>
          <w:titlePg/>
          <w:docGrid w:type="lines" w:linePitch="312"/>
        </w:sectPr>
      </w:pPr>
      <w:bookmarkStart w:id="0" w:name="_Toc404765182"/>
      <w:bookmarkStart w:id="1" w:name="_Toc346701609"/>
      <w:bookmarkStart w:id="2" w:name="_Toc404243487"/>
      <w:bookmarkStart w:id="3" w:name="_Toc16756338"/>
      <w:bookmarkStart w:id="4" w:name="_Toc346183627"/>
      <w:bookmarkStart w:id="5" w:name="_Toc404764406"/>
      <w:bookmarkStart w:id="6" w:name="_GoBack"/>
      <w:bookmarkEnd w:id="6"/>
    </w:p>
    <w:bookmarkEnd w:id="0"/>
    <w:bookmarkEnd w:id="1"/>
    <w:bookmarkEnd w:id="2"/>
    <w:bookmarkEnd w:id="3"/>
    <w:bookmarkEnd w:id="4"/>
    <w:bookmarkEnd w:id="5"/>
    <w:p w:rsidR="00E640CF" w:rsidRDefault="00E640CF" w:rsidP="004C57E2">
      <w:r>
        <w:rPr>
          <w:rFonts w:hint="eastAsia"/>
        </w:rPr>
        <w:lastRenderedPageBreak/>
        <w:t>登录“全国公共资源交易平台（广西壮族自治区）”网站，在“下载中心”栏目下载。</w:t>
      </w:r>
    </w:p>
    <w:p w:rsidR="00E640CF" w:rsidRDefault="00E640CF" w:rsidP="004C57E2"/>
    <w:p w:rsidR="00E640CF" w:rsidRDefault="00825EC9">
      <w:pPr>
        <w:ind w:firstLineChars="0"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i1025" type="#_x0000_t75" alt="下载中心" style="width:414.7pt;height:198pt;visibility:visible">
            <v:imagedata r:id="rId11" o:title=""/>
          </v:shape>
        </w:pict>
      </w:r>
    </w:p>
    <w:p w:rsidR="00E640CF" w:rsidRDefault="00E640CF" w:rsidP="004C57E2">
      <w:r>
        <w:rPr>
          <w:rFonts w:hint="eastAsia"/>
        </w:rPr>
        <w:t>目前仅支持安卓手机使用，请使用安卓手机扫描下载安装包。</w:t>
      </w:r>
    </w:p>
    <w:p w:rsidR="00E640CF" w:rsidRDefault="00E640CF">
      <w:pPr>
        <w:pStyle w:val="1"/>
        <w:pageBreakBefore/>
        <w:spacing w:before="0" w:after="0" w:line="240" w:lineRule="auto"/>
      </w:pPr>
      <w:bookmarkStart w:id="7" w:name="_Toc60317455"/>
      <w:bookmarkStart w:id="8" w:name="_Toc171496768"/>
      <w:r>
        <w:rPr>
          <w:rFonts w:hint="eastAsia"/>
        </w:rPr>
        <w:lastRenderedPageBreak/>
        <w:t>安装</w:t>
      </w:r>
      <w:bookmarkEnd w:id="7"/>
      <w:bookmarkEnd w:id="8"/>
    </w:p>
    <w:p w:rsidR="00E640CF" w:rsidRDefault="00E640CF" w:rsidP="004C57E2">
      <w:pPr>
        <w:pStyle w:val="af3"/>
        <w:rPr>
          <w:lang w:val="en-US"/>
        </w:rPr>
      </w:pPr>
      <w:r>
        <w:rPr>
          <w:rFonts w:hint="eastAsia"/>
          <w:lang w:val="en-US"/>
        </w:rPr>
        <w:t>下载完成后，打开安装包安装。</w:t>
      </w:r>
    </w:p>
    <w:p w:rsidR="00E640CF" w:rsidRDefault="00825EC9" w:rsidP="004C57E2">
      <w:pPr>
        <w:pStyle w:val="af3"/>
        <w:jc w:val="center"/>
      </w:pPr>
      <w:r>
        <w:rPr>
          <w:noProof/>
          <w:lang w:val="en-US"/>
        </w:rPr>
        <w:pict>
          <v:shape id="图片 13" o:spid="_x0000_i1026" type="#_x0000_t75" style="width:293.75pt;height:447.1pt;visibility:visible">
            <v:imagedata r:id="rId12" o:title=""/>
          </v:shape>
        </w:pict>
      </w: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</w:p>
    <w:p w:rsidR="00E640CF" w:rsidRDefault="00E640CF" w:rsidP="004C57E2">
      <w:pPr>
        <w:pStyle w:val="af3"/>
        <w:rPr>
          <w:lang w:val="en-US"/>
        </w:rPr>
      </w:pPr>
      <w:r>
        <w:rPr>
          <w:rFonts w:hint="eastAsia"/>
          <w:lang w:val="en-US"/>
        </w:rPr>
        <w:t>点击继续安装。</w:t>
      </w:r>
    </w:p>
    <w:p w:rsidR="00E640CF" w:rsidRDefault="00825EC9" w:rsidP="004C57E2">
      <w:pPr>
        <w:pStyle w:val="af3"/>
        <w:jc w:val="center"/>
        <w:rPr>
          <w:lang w:val="en-US"/>
        </w:rPr>
      </w:pPr>
      <w:r>
        <w:rPr>
          <w:noProof/>
          <w:lang w:val="en-US"/>
        </w:rPr>
        <w:pict>
          <v:shape id="图片 14" o:spid="_x0000_i1027" type="#_x0000_t75" style="width:250.55pt;height:380.9pt;visibility:visible">
            <v:imagedata r:id="rId13" o:title=""/>
          </v:shape>
        </w:pict>
      </w:r>
    </w:p>
    <w:p w:rsidR="00E640CF" w:rsidRDefault="00E640CF" w:rsidP="004C57E2">
      <w:pPr>
        <w:pStyle w:val="af3"/>
      </w:pPr>
    </w:p>
    <w:p w:rsidR="00E640CF" w:rsidRDefault="00E640CF" w:rsidP="004C57E2">
      <w:pPr>
        <w:pStyle w:val="af3"/>
      </w:pPr>
    </w:p>
    <w:p w:rsidR="00E640CF" w:rsidRDefault="00E640CF" w:rsidP="004C57E2">
      <w:pPr>
        <w:pStyle w:val="af3"/>
      </w:pPr>
    </w:p>
    <w:p w:rsidR="00E640CF" w:rsidRDefault="00E640CF" w:rsidP="004C57E2">
      <w:pPr>
        <w:pStyle w:val="af3"/>
      </w:pPr>
    </w:p>
    <w:p w:rsidR="00E640CF" w:rsidRDefault="00E640CF" w:rsidP="004C57E2">
      <w:pPr>
        <w:pStyle w:val="af3"/>
      </w:pPr>
    </w:p>
    <w:p w:rsidR="00E640CF" w:rsidRDefault="00E640CF" w:rsidP="004C57E2">
      <w:pPr>
        <w:pStyle w:val="af3"/>
      </w:pPr>
    </w:p>
    <w:p w:rsidR="00E640CF" w:rsidRDefault="00E640CF" w:rsidP="004C57E2">
      <w:pPr>
        <w:pStyle w:val="af3"/>
      </w:pPr>
      <w:r>
        <w:rPr>
          <w:rFonts w:hint="eastAsia"/>
        </w:rPr>
        <w:t>安装完成后，点击完成。</w:t>
      </w:r>
    </w:p>
    <w:p w:rsidR="00E640CF" w:rsidRDefault="00825EC9">
      <w:pPr>
        <w:ind w:firstLineChars="0" w:firstLine="0"/>
      </w:pPr>
      <w:r>
        <w:rPr>
          <w:noProof/>
        </w:rPr>
        <w:lastRenderedPageBreak/>
        <w:pict>
          <v:shape id="图片 10" o:spid="_x0000_i1028" type="#_x0000_t75" alt="3" style="width:231.85pt;height:501.85pt;visibility:visible">
            <v:imagedata r:id="rId14" o:title=""/>
          </v:shape>
        </w:pict>
      </w:r>
    </w:p>
    <w:p w:rsidR="00E640CF" w:rsidRDefault="00E640CF">
      <w:pPr>
        <w:pStyle w:val="1"/>
        <w:pageBreakBefore/>
        <w:spacing w:before="0" w:after="0" w:line="240" w:lineRule="auto"/>
      </w:pPr>
      <w:bookmarkStart w:id="9" w:name="_Toc16338"/>
      <w:bookmarkStart w:id="10" w:name="_Toc171496769"/>
      <w:r>
        <w:rPr>
          <w:rFonts w:hint="eastAsia"/>
        </w:rPr>
        <w:lastRenderedPageBreak/>
        <w:t>登录</w:t>
      </w:r>
      <w:bookmarkEnd w:id="10"/>
    </w:p>
    <w:p w:rsidR="00E640CF" w:rsidRDefault="00E640CF" w:rsidP="004C57E2">
      <w:r>
        <w:rPr>
          <w:rFonts w:hint="eastAsia"/>
        </w:rPr>
        <w:t>在手机桌面上找到软件</w:t>
      </w:r>
      <w:r>
        <w:t xml:space="preserve"> </w:t>
      </w:r>
      <w:r w:rsidR="00825EC9">
        <w:rPr>
          <w:noProof/>
        </w:rPr>
        <w:pict>
          <v:shape id="图片 3" o:spid="_x0000_i1029" type="#_x0000_t75" style="width:33.1pt;height:29.5pt;visibility:visible">
            <v:imagedata r:id="rId15" o:title=""/>
          </v:shape>
        </w:pict>
      </w:r>
      <w:r>
        <w:rPr>
          <w:rFonts w:hint="eastAsia"/>
        </w:rPr>
        <w:t>打开软件。</w:t>
      </w:r>
    </w:p>
    <w:p w:rsidR="00E640CF" w:rsidRDefault="00825EC9" w:rsidP="004C57E2">
      <w:r>
        <w:rPr>
          <w:noProof/>
        </w:rPr>
        <w:pict>
          <v:shape id="图片 4" o:spid="_x0000_i1030" type="#_x0000_t75" style="width:234pt;height:418.3pt;visibility:visible">
            <v:imagedata r:id="rId16" o:title=""/>
          </v:shape>
        </w:pict>
      </w:r>
    </w:p>
    <w:p w:rsidR="00E640CF" w:rsidRDefault="00E640CF" w:rsidP="004C57E2">
      <w:pPr>
        <w:pStyle w:val="a3"/>
        <w:ind w:right="101" w:firstLine="420"/>
        <w:rPr>
          <w:sz w:val="21"/>
          <w:szCs w:val="21"/>
        </w:rPr>
      </w:pPr>
    </w:p>
    <w:p w:rsidR="00E640CF" w:rsidRDefault="00E640CF" w:rsidP="004C57E2">
      <w:pPr>
        <w:pStyle w:val="a3"/>
        <w:ind w:right="101" w:firstLine="420"/>
        <w:rPr>
          <w:sz w:val="21"/>
          <w:szCs w:val="21"/>
        </w:rPr>
      </w:pPr>
    </w:p>
    <w:p w:rsidR="00E640CF" w:rsidRDefault="00E640CF">
      <w:pPr>
        <w:pStyle w:val="a3"/>
        <w:ind w:right="102" w:firstLineChars="0" w:firstLine="0"/>
        <w:rPr>
          <w:sz w:val="21"/>
          <w:szCs w:val="21"/>
        </w:rPr>
      </w:pPr>
      <w:r>
        <w:rPr>
          <w:rFonts w:ascii="宋体" w:hAnsi="宋体" w:cs="宋体"/>
          <w:szCs w:val="24"/>
        </w:rPr>
        <w:t xml:space="preserve">  </w:t>
      </w:r>
    </w:p>
    <w:p w:rsidR="00E640CF" w:rsidRDefault="00E640CF" w:rsidP="004C57E2">
      <w:pPr>
        <w:pStyle w:val="a3"/>
        <w:ind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点击左上角的</w:t>
      </w:r>
      <w:r w:rsidR="00825EC9">
        <w:rPr>
          <w:noProof/>
        </w:rPr>
        <w:pict>
          <v:shape id="图片 6" o:spid="_x0000_i1031" type="#_x0000_t75" style="width:19.45pt;height:18pt;visibility:visible">
            <v:imagedata r:id="rId17" o:title=""/>
          </v:shape>
        </w:pict>
      </w:r>
      <w:r>
        <w:rPr>
          <w:rFonts w:hint="eastAsia"/>
          <w:sz w:val="21"/>
          <w:szCs w:val="21"/>
        </w:rPr>
        <w:t>，点击登录。</w:t>
      </w:r>
    </w:p>
    <w:p w:rsidR="00E640CF" w:rsidRDefault="00E640CF">
      <w:pPr>
        <w:pStyle w:val="a3"/>
        <w:ind w:right="102" w:firstLineChars="0" w:firstLine="0"/>
        <w:rPr>
          <w:sz w:val="21"/>
          <w:szCs w:val="21"/>
        </w:rPr>
      </w:pPr>
      <w:r>
        <w:rPr>
          <w:rFonts w:ascii="宋体" w:hAnsi="宋体" w:cs="宋体"/>
          <w:szCs w:val="24"/>
        </w:rPr>
        <w:t xml:space="preserve">  </w:t>
      </w: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11" w:name="_Toc171496770"/>
      <w:r>
        <w:rPr>
          <w:rFonts w:hint="eastAsia"/>
        </w:rPr>
        <w:lastRenderedPageBreak/>
        <w:t>选择平台系统</w:t>
      </w:r>
      <w:bookmarkEnd w:id="11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当前平台选择登录的平台，滑动选择，点击【确定】。</w:t>
      </w:r>
    </w:p>
    <w:p w:rsidR="00E640CF" w:rsidRDefault="00825EC9">
      <w:pPr>
        <w:pStyle w:val="a3"/>
        <w:ind w:right="102" w:firstLineChars="0" w:firstLine="0"/>
      </w:pPr>
      <w:r>
        <w:rPr>
          <w:noProof/>
        </w:rPr>
        <w:pict>
          <v:shape id="_x0000_i1032" type="#_x0000_t75" style="width:209.5pt;height:257.75pt;visibility:visible">
            <v:imagedata r:id="rId18" o:title=""/>
          </v:shape>
        </w:pict>
      </w:r>
      <w:r w:rsidR="00E640CF">
        <w:t xml:space="preserve">     </w:t>
      </w: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12" w:name="_Toc171496771"/>
      <w:r>
        <w:rPr>
          <w:rFonts w:hint="eastAsia"/>
        </w:rPr>
        <w:t>账号登录</w:t>
      </w:r>
      <w:bookmarkEnd w:id="12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选择平台后，输入账号密码，点击【登录】。</w:t>
      </w:r>
    </w:p>
    <w:p w:rsidR="00E640CF" w:rsidRDefault="00825EC9">
      <w:pPr>
        <w:pStyle w:val="a3"/>
        <w:ind w:right="102" w:firstLineChars="0" w:firstLine="0"/>
      </w:pPr>
      <w:r>
        <w:rPr>
          <w:noProof/>
        </w:rPr>
        <w:lastRenderedPageBreak/>
        <w:pict>
          <v:shape id="图片 5" o:spid="_x0000_i1033" type="#_x0000_t75" style="width:226.8pt;height:417.6pt;visibility:visible">
            <v:imagedata r:id="rId19" o:title=""/>
          </v:shape>
        </w:pict>
      </w:r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输入账号密码无误，登录成功。</w:t>
      </w:r>
    </w:p>
    <w:p w:rsidR="00E640CF" w:rsidRDefault="00825EC9" w:rsidP="004C57E2">
      <w:pPr>
        <w:pStyle w:val="a3"/>
        <w:ind w:left="101" w:right="101"/>
      </w:pPr>
      <w:r>
        <w:rPr>
          <w:noProof/>
        </w:rPr>
        <w:lastRenderedPageBreak/>
        <w:pict>
          <v:shape id="图片 1" o:spid="_x0000_i1034" type="#_x0000_t75" style="width:213.85pt;height:324.7pt;visibility:visible">
            <v:imagedata r:id="rId20" o:title=""/>
          </v:shape>
        </w:pict>
      </w: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13" w:name="_Toc171496772"/>
      <w:r>
        <w:rPr>
          <w:rFonts w:hint="eastAsia"/>
        </w:rPr>
        <w:t>退出</w:t>
      </w:r>
      <w:bookmarkEnd w:id="13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成功登录后，左上角</w:t>
      </w:r>
      <w:r w:rsidR="00825EC9">
        <w:rPr>
          <w:noProof/>
        </w:rPr>
        <w:pict>
          <v:shape id="_x0000_i1035" type="#_x0000_t75" style="width:16.55pt;height:17.3pt;visibility:visible">
            <v:imagedata r:id="rId21" o:title=""/>
          </v:shape>
        </w:pict>
      </w:r>
      <w:r>
        <w:rPr>
          <w:rFonts w:hint="eastAsia"/>
          <w:sz w:val="21"/>
          <w:szCs w:val="21"/>
        </w:rPr>
        <w:t>点击，点击退出登录，退出成功。</w:t>
      </w:r>
    </w:p>
    <w:p w:rsidR="00E640CF" w:rsidRDefault="00825EC9">
      <w:pPr>
        <w:pStyle w:val="a3"/>
        <w:ind w:right="101" w:firstLineChars="0" w:firstLine="0"/>
        <w:rPr>
          <w:sz w:val="21"/>
          <w:szCs w:val="21"/>
        </w:rPr>
      </w:pPr>
      <w:r>
        <w:rPr>
          <w:noProof/>
        </w:rPr>
        <w:lastRenderedPageBreak/>
        <w:pict>
          <v:shape id="图片 15" o:spid="_x0000_i1036" type="#_x0000_t75" style="width:222.5pt;height:319.7pt;visibility:visible">
            <v:imagedata r:id="rId22" o:title=""/>
          </v:shape>
        </w:pict>
      </w:r>
    </w:p>
    <w:p w:rsidR="00E640CF" w:rsidRDefault="00E640CF">
      <w:pPr>
        <w:pStyle w:val="1"/>
        <w:pageBreakBefore/>
        <w:tabs>
          <w:tab w:val="clear" w:pos="425"/>
          <w:tab w:val="left" w:pos="1069"/>
        </w:tabs>
      </w:pPr>
      <w:bookmarkStart w:id="14" w:name="_Toc171496773"/>
      <w:r>
        <w:rPr>
          <w:rFonts w:hint="eastAsia"/>
        </w:rPr>
        <w:lastRenderedPageBreak/>
        <w:t>代理机构操作</w:t>
      </w:r>
      <w:bookmarkEnd w:id="14"/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15" w:name="_Toc171496774"/>
      <w:r>
        <w:rPr>
          <w:rFonts w:hint="eastAsia"/>
        </w:rPr>
        <w:t>项目信息查看</w:t>
      </w:r>
      <w:bookmarkEnd w:id="15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登录成功后，点击【项目信息】查看项目。</w:t>
      </w:r>
    </w:p>
    <w:p w:rsidR="00E640CF" w:rsidRDefault="00E640CF" w:rsidP="004C57E2"/>
    <w:p w:rsidR="00E640CF" w:rsidRDefault="00E640CF">
      <w:pPr>
        <w:pStyle w:val="2"/>
        <w:tabs>
          <w:tab w:val="clear" w:pos="567"/>
          <w:tab w:val="left" w:pos="1069"/>
        </w:tabs>
      </w:pPr>
      <w:bookmarkStart w:id="16" w:name="_Toc171496775"/>
      <w:r>
        <w:rPr>
          <w:rFonts w:hint="eastAsia"/>
        </w:rPr>
        <w:t>开标记录查看</w:t>
      </w:r>
      <w:bookmarkEnd w:id="16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登录成功后，点击【开标记录】查看开标记录。</w:t>
      </w:r>
    </w:p>
    <w:p w:rsidR="00E640CF" w:rsidRDefault="00E640CF">
      <w:pPr>
        <w:pStyle w:val="a3"/>
        <w:ind w:right="102" w:firstLineChars="0" w:firstLine="0"/>
      </w:pPr>
      <w:r>
        <w:t xml:space="preserve">   </w:t>
      </w:r>
      <w:r w:rsidR="00825EC9">
        <w:rPr>
          <w:noProof/>
        </w:rPr>
        <w:pict>
          <v:shape id="_x0000_i1037" type="#_x0000_t75" style="width:194.4pt;height:321.85pt;visibility:visible">
            <v:imagedata r:id="rId23" o:title=""/>
          </v:shape>
        </w:pict>
      </w:r>
      <w:r>
        <w:t xml:space="preserve">    </w:t>
      </w:r>
      <w:r w:rsidR="00825EC9">
        <w:rPr>
          <w:noProof/>
        </w:rPr>
        <w:pict>
          <v:shape id="图片 8" o:spid="_x0000_i1038" type="#_x0000_t75" style="width:169.2pt;height:305.3pt;visibility:visible">
            <v:imagedata r:id="rId24" o:title=""/>
          </v:shape>
        </w:pict>
      </w:r>
      <w:r>
        <w:t xml:space="preserve">  </w:t>
      </w: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17" w:name="_Toc171496776"/>
      <w:r>
        <w:rPr>
          <w:rFonts w:hint="eastAsia"/>
        </w:rPr>
        <w:t>中标结果公示查看</w:t>
      </w:r>
      <w:bookmarkEnd w:id="17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登录成功后，点击【中标结果公示】查看开标记录。</w:t>
      </w:r>
    </w:p>
    <w:p w:rsidR="00E640CF" w:rsidRDefault="00E640CF">
      <w:pPr>
        <w:pStyle w:val="a3"/>
        <w:ind w:left="102" w:right="102" w:firstLineChars="0" w:firstLine="0"/>
      </w:pPr>
      <w:r>
        <w:lastRenderedPageBreak/>
        <w:t xml:space="preserve"> </w:t>
      </w:r>
      <w:r w:rsidR="00825EC9">
        <w:rPr>
          <w:noProof/>
        </w:rPr>
        <w:pict>
          <v:shape id="_x0000_i1039" type="#_x0000_t75" style="width:157.7pt;height:396.7pt;visibility:visible">
            <v:imagedata r:id="rId25" o:title=""/>
          </v:shape>
        </w:pict>
      </w:r>
      <w:bookmarkEnd w:id="9"/>
      <w:r>
        <w:t xml:space="preserve">   </w:t>
      </w:r>
      <w:r w:rsidR="00825EC9">
        <w:rPr>
          <w:noProof/>
        </w:rPr>
        <w:pict>
          <v:shape id="_x0000_i1040" type="#_x0000_t75" style="width:176.4pt;height:398.9pt;visibility:visible">
            <v:imagedata r:id="rId26" o:title=""/>
          </v:shape>
        </w:pict>
      </w:r>
    </w:p>
    <w:p w:rsidR="00E640CF" w:rsidRDefault="00E640CF">
      <w:pPr>
        <w:pStyle w:val="1"/>
        <w:pageBreakBefore/>
        <w:tabs>
          <w:tab w:val="clear" w:pos="425"/>
          <w:tab w:val="left" w:pos="1069"/>
        </w:tabs>
      </w:pPr>
      <w:bookmarkStart w:id="18" w:name="_Toc171496777"/>
      <w:r>
        <w:rPr>
          <w:rFonts w:hint="eastAsia"/>
        </w:rPr>
        <w:lastRenderedPageBreak/>
        <w:t>投标人操作</w:t>
      </w:r>
      <w:bookmarkEnd w:id="18"/>
    </w:p>
    <w:p w:rsidR="00E640CF" w:rsidRDefault="00E640CF" w:rsidP="004C57E2">
      <w:pPr>
        <w:ind w:firstLine="422"/>
        <w:rPr>
          <w:b/>
          <w:bCs/>
        </w:rPr>
      </w:pP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19" w:name="_Toc171496778"/>
      <w:r>
        <w:rPr>
          <w:rFonts w:hint="eastAsia"/>
        </w:rPr>
        <w:t>招标公告查看</w:t>
      </w:r>
      <w:bookmarkEnd w:id="19"/>
    </w:p>
    <w:p w:rsidR="00E640CF" w:rsidRDefault="00E640CF" w:rsidP="004C57E2"/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登录成功后，【招标公告】</w:t>
      </w:r>
      <w:r>
        <w:rPr>
          <w:sz w:val="21"/>
          <w:szCs w:val="21"/>
        </w:rPr>
        <w:t>-</w:t>
      </w:r>
      <w:r>
        <w:rPr>
          <w:rFonts w:hint="eastAsia"/>
          <w:sz w:val="21"/>
          <w:szCs w:val="21"/>
        </w:rPr>
        <w:t>【公告详情】查看公告。</w:t>
      </w:r>
    </w:p>
    <w:p w:rsidR="00E640CF" w:rsidRDefault="00825EC9" w:rsidP="004C57E2">
      <w:r>
        <w:rPr>
          <w:noProof/>
        </w:rPr>
        <w:pict>
          <v:shape id="图片 21" o:spid="_x0000_i1041" type="#_x0000_t75" style="width:218.15pt;height:337.7pt;visibility:visible">
            <v:imagedata r:id="rId27" o:title=""/>
          </v:shape>
        </w:pict>
      </w:r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【招标公告】</w:t>
      </w:r>
      <w:r>
        <w:rPr>
          <w:sz w:val="21"/>
          <w:szCs w:val="21"/>
        </w:rPr>
        <w:t>-</w:t>
      </w:r>
      <w:r>
        <w:rPr>
          <w:rFonts w:hint="eastAsia"/>
          <w:sz w:val="21"/>
          <w:szCs w:val="21"/>
        </w:rPr>
        <w:t>【我要投标】</w:t>
      </w:r>
      <w:r>
        <w:rPr>
          <w:sz w:val="21"/>
          <w:szCs w:val="21"/>
        </w:rPr>
        <w:t>-</w:t>
      </w:r>
      <w:r>
        <w:rPr>
          <w:rFonts w:hint="eastAsia"/>
          <w:sz w:val="21"/>
          <w:szCs w:val="21"/>
        </w:rPr>
        <w:t>点击</w:t>
      </w:r>
      <w:r w:rsidR="00825EC9">
        <w:rPr>
          <w:noProof/>
          <w:sz w:val="21"/>
          <w:szCs w:val="21"/>
        </w:rPr>
        <w:pict>
          <v:shape id="图片 20" o:spid="_x0000_i1042" type="#_x0000_t75" style="width:16.55pt;height:16.55pt;visibility:visible">
            <v:imagedata r:id="rId28" o:title=""/>
          </v:shape>
        </w:pict>
      </w:r>
      <w:r>
        <w:rPr>
          <w:rFonts w:hint="eastAsia"/>
          <w:sz w:val="21"/>
          <w:szCs w:val="21"/>
        </w:rPr>
        <w:t>进行下载。</w:t>
      </w:r>
    </w:p>
    <w:p w:rsidR="00E640CF" w:rsidRDefault="00825EC9">
      <w:pPr>
        <w:pStyle w:val="a3"/>
        <w:ind w:right="102" w:firstLineChars="0" w:firstLine="0"/>
        <w:rPr>
          <w:sz w:val="21"/>
          <w:szCs w:val="21"/>
        </w:rPr>
      </w:pPr>
      <w:r>
        <w:rPr>
          <w:noProof/>
        </w:rPr>
        <w:lastRenderedPageBreak/>
        <w:pict>
          <v:shape id="图片 18" o:spid="_x0000_i1043" type="#_x0000_t75" style="width:182.15pt;height:359.3pt;visibility:visible">
            <v:imagedata r:id="rId29" o:title=""/>
          </v:shape>
        </w:pict>
      </w:r>
      <w:r w:rsidR="00E640CF">
        <w:t xml:space="preserve">     </w:t>
      </w:r>
      <w:r>
        <w:rPr>
          <w:noProof/>
        </w:rPr>
        <w:pict>
          <v:shape id="图片 19" o:spid="_x0000_i1044" type="#_x0000_t75" style="width:173.5pt;height:354.25pt;visibility:visible">
            <v:imagedata r:id="rId30" o:title=""/>
          </v:shape>
        </w:pict>
      </w: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20" w:name="_Toc5459"/>
      <w:bookmarkStart w:id="21" w:name="_Toc171496779"/>
      <w:r>
        <w:rPr>
          <w:rFonts w:hint="eastAsia"/>
        </w:rPr>
        <w:t>我的项目</w:t>
      </w:r>
      <w:bookmarkEnd w:id="20"/>
      <w:bookmarkEnd w:id="21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登录成功后，点击【我的项目】，点击项目。</w:t>
      </w:r>
    </w:p>
    <w:p w:rsidR="00E640CF" w:rsidRDefault="00825EC9" w:rsidP="004C57E2">
      <w:pPr>
        <w:pStyle w:val="a3"/>
        <w:ind w:left="101" w:right="101"/>
        <w:rPr>
          <w:sz w:val="21"/>
          <w:szCs w:val="21"/>
        </w:rPr>
      </w:pPr>
      <w:r>
        <w:rPr>
          <w:noProof/>
        </w:rPr>
        <w:lastRenderedPageBreak/>
        <w:pict>
          <v:shape id="图片 22" o:spid="_x0000_i1045" type="#_x0000_t75" style="width:219.6pt;height:370.8pt;visibility:visible">
            <v:imagedata r:id="rId31" o:title=""/>
          </v:shape>
        </w:pict>
      </w:r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查看项目详情。</w:t>
      </w:r>
    </w:p>
    <w:p w:rsidR="00E640CF" w:rsidRDefault="00825EC9" w:rsidP="004C57E2">
      <w:pPr>
        <w:pStyle w:val="a3"/>
        <w:ind w:left="101" w:right="101"/>
      </w:pPr>
      <w:r>
        <w:rPr>
          <w:noProof/>
        </w:rPr>
        <w:lastRenderedPageBreak/>
        <w:pict>
          <v:shape id="图片 23" o:spid="_x0000_i1046" type="#_x0000_t75" style="width:219.6pt;height:339.1pt;visibility:visible">
            <v:imagedata r:id="rId32" o:title=""/>
          </v:shape>
        </w:pict>
      </w: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22" w:name="_Toc19200"/>
      <w:bookmarkStart w:id="23" w:name="_Toc171496780"/>
      <w:r>
        <w:rPr>
          <w:rFonts w:hint="eastAsia"/>
        </w:rPr>
        <w:t>今日开标信息</w:t>
      </w:r>
      <w:bookmarkEnd w:id="22"/>
      <w:r>
        <w:rPr>
          <w:rFonts w:hint="eastAsia"/>
        </w:rPr>
        <w:t>查看</w:t>
      </w:r>
      <w:bookmarkEnd w:id="23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登录成功后，点击【今日开标】，可通过开标状态来查询。</w:t>
      </w:r>
    </w:p>
    <w:p w:rsidR="00E640CF" w:rsidRDefault="00825EC9" w:rsidP="004C57E2">
      <w:pPr>
        <w:pStyle w:val="a3"/>
        <w:ind w:left="101" w:right="101"/>
        <w:rPr>
          <w:sz w:val="21"/>
          <w:szCs w:val="21"/>
        </w:rPr>
      </w:pPr>
      <w:r>
        <w:rPr>
          <w:noProof/>
        </w:rPr>
        <w:lastRenderedPageBreak/>
        <w:pict>
          <v:shape id="图片 24" o:spid="_x0000_i1047" type="#_x0000_t75" style="width:220.3pt;height:403.9pt;visibility:visible">
            <v:imagedata r:id="rId33" o:title=""/>
          </v:shape>
        </w:pict>
      </w:r>
    </w:p>
    <w:p w:rsidR="00E640CF" w:rsidRDefault="00E640CF">
      <w:pPr>
        <w:pStyle w:val="2"/>
        <w:tabs>
          <w:tab w:val="clear" w:pos="567"/>
          <w:tab w:val="left" w:pos="1069"/>
        </w:tabs>
      </w:pPr>
      <w:bookmarkStart w:id="24" w:name="_Toc9858"/>
      <w:bookmarkStart w:id="25" w:name="_Toc171496781"/>
      <w:r>
        <w:rPr>
          <w:rFonts w:hint="eastAsia"/>
        </w:rPr>
        <w:t>已中标项目</w:t>
      </w:r>
      <w:bookmarkEnd w:id="24"/>
      <w:r>
        <w:rPr>
          <w:rFonts w:hint="eastAsia"/>
        </w:rPr>
        <w:t>查看</w:t>
      </w:r>
      <w:bookmarkEnd w:id="25"/>
    </w:p>
    <w:p w:rsidR="00E640CF" w:rsidRDefault="00E640CF" w:rsidP="004C57E2">
      <w:pPr>
        <w:pStyle w:val="a3"/>
        <w:ind w:left="101" w:right="101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登录成功后，点击【已中标项目】，点击项目。</w:t>
      </w:r>
    </w:p>
    <w:p w:rsidR="00E640CF" w:rsidRDefault="00825EC9" w:rsidP="004C57E2">
      <w:pPr>
        <w:pStyle w:val="a3"/>
        <w:ind w:left="101" w:right="101"/>
        <w:rPr>
          <w:sz w:val="21"/>
          <w:szCs w:val="21"/>
        </w:rPr>
      </w:pPr>
      <w:r>
        <w:rPr>
          <w:noProof/>
        </w:rPr>
        <w:lastRenderedPageBreak/>
        <w:pict>
          <v:shape id="图片 25" o:spid="_x0000_i1048" type="#_x0000_t75" style="width:218.15pt;height:465.1pt;visibility:visible">
            <v:imagedata r:id="rId34" o:title=""/>
          </v:shape>
        </w:pict>
      </w:r>
    </w:p>
    <w:p w:rsidR="00E640CF" w:rsidRDefault="00E640CF" w:rsidP="004C57E2">
      <w:pPr>
        <w:ind w:firstLine="422"/>
        <w:rPr>
          <w:b/>
          <w:bCs/>
        </w:rPr>
      </w:pPr>
    </w:p>
    <w:p w:rsidR="00E640CF" w:rsidRDefault="00E640CF">
      <w:pPr>
        <w:pStyle w:val="a3"/>
        <w:ind w:left="102" w:right="102" w:firstLineChars="0" w:firstLine="0"/>
      </w:pPr>
    </w:p>
    <w:sectPr w:rsidR="00E640CF" w:rsidSect="00CE75AF">
      <w:footerReference w:type="default" r:id="rId35"/>
      <w:footerReference w:type="first" r:id="rId36"/>
      <w:pgSz w:w="11906" w:h="16838"/>
      <w:pgMar w:top="1440" w:right="1797" w:bottom="1440" w:left="1797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EC9" w:rsidRDefault="00825EC9" w:rsidP="001C1691">
      <w:pPr>
        <w:spacing w:line="240" w:lineRule="auto"/>
      </w:pPr>
      <w:r>
        <w:separator/>
      </w:r>
    </w:p>
  </w:endnote>
  <w:endnote w:type="continuationSeparator" w:id="0">
    <w:p w:rsidR="00825EC9" w:rsidRDefault="00825EC9" w:rsidP="001C16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0CF" w:rsidRDefault="00825EC9" w:rsidP="001C1691">
    <w:pPr>
      <w:pStyle w:val="a8"/>
      <w:pBdr>
        <w:top w:val="single" w:sz="24" w:space="5" w:color="A5A5A5"/>
      </w:pBdr>
      <w:wordWrap w:val="0"/>
      <w:spacing w:line="240" w:lineRule="auto"/>
      <w:ind w:firstLine="360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3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WH6AVAgAAFw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5MrSjRTWNLpx/fTz9+nX99IVAKi1voZPDcWvqF7Zzq4D3oPZZy8&#10;q5yKN2YisAPs4wVg0QXCY9B0Mp3mMHHYhgfyZ0/h1vnwXhhFolBQhw0mYNlh7UPvOrjEatqsGinT&#10;FqUmbUGv317l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YWH6AVAgAAFwQAAA4AAAAAAAAA&#10;AQAgAAAAHwEAAGRycy9lMm9Eb2MueG1sUEsFBgAAAAAGAAYAWQEAAKYFAAAAAA==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a8"/>
                  <w:ind w:firstLine="360"/>
                </w:pPr>
                <w:r>
                  <w:t xml:space="preserve">— </w:t>
                </w:r>
                <w:r w:rsidR="00825EC9">
                  <w:fldChar w:fldCharType="begin"/>
                </w:r>
                <w:r w:rsidR="00825EC9">
                  <w:instrText xml:space="preserve"> PAGE  \* MERGEFORMAT </w:instrText>
                </w:r>
                <w:r w:rsidR="00825EC9">
                  <w:fldChar w:fldCharType="separate"/>
                </w:r>
                <w:r w:rsidR="00BD23CA">
                  <w:rPr>
                    <w:noProof/>
                  </w:rPr>
                  <w:t>2</w:t>
                </w:r>
                <w:r w:rsidR="00825EC9">
                  <w:rPr>
                    <w:noProof/>
                  </w:rPr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0CF" w:rsidRDefault="00825EC9" w:rsidP="001C1691">
    <w:pPr>
      <w:pStyle w:val="a8"/>
      <w:ind w:firstLine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Uzd4VAgAAFw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rUzd4VAgAAFwQAAA4AAAAAAAAA&#10;AQAgAAAAHwEAAGRycy9lMm9Eb2MueG1sUEsFBgAAAAAGAAYAWQEAAKYFAAAAAA==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a8"/>
                  <w:ind w:firstLine="360"/>
                </w:pPr>
                <w:r>
                  <w:t xml:space="preserve">— </w:t>
                </w:r>
                <w:r w:rsidR="00825EC9">
                  <w:fldChar w:fldCharType="begin"/>
                </w:r>
                <w:r w:rsidR="00825EC9">
                  <w:instrText xml:space="preserve"> PAGE  \* MERGEFORMAT </w:instrText>
                </w:r>
                <w:r w:rsidR="00825EC9">
                  <w:fldChar w:fldCharType="separate"/>
                </w:r>
                <w:r w:rsidR="00BD23CA">
                  <w:rPr>
                    <w:noProof/>
                  </w:rPr>
                  <w:t>1</w:t>
                </w:r>
                <w:r w:rsidR="00825EC9">
                  <w:rPr>
                    <w:noProof/>
                  </w:rPr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0CF" w:rsidRDefault="00825EC9" w:rsidP="001C1691">
    <w:pPr>
      <w:pStyle w:val="a8"/>
      <w:pBdr>
        <w:top w:val="single" w:sz="24" w:space="5" w:color="A5A5A5"/>
      </w:pBdr>
      <w:wordWrap w:val="0"/>
      <w:spacing w:line="240" w:lineRule="auto"/>
      <w:ind w:firstLine="360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0;width:2in;height:2in;z-index:1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a8"/>
                  <w:ind w:firstLine="360"/>
                </w:pPr>
                <w:r>
                  <w:t xml:space="preserve">— </w:t>
                </w:r>
                <w:r w:rsidR="00825EC9">
                  <w:fldChar w:fldCharType="begin"/>
                </w:r>
                <w:r w:rsidR="00825EC9">
                  <w:instrText xml:space="preserve"> PAGE  \* MERGEFORMAT </w:instrText>
                </w:r>
                <w:r w:rsidR="00825EC9">
                  <w:fldChar w:fldCharType="separate"/>
                </w:r>
                <w:r w:rsidR="00BD23CA">
                  <w:rPr>
                    <w:noProof/>
                  </w:rPr>
                  <w:t>2</w:t>
                </w:r>
                <w:r w:rsidR="00825EC9">
                  <w:rPr>
                    <w:noProof/>
                  </w:rPr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0CF" w:rsidRDefault="00825EC9" w:rsidP="001C1691">
    <w:pPr>
      <w:pStyle w:val="a8"/>
      <w:ind w:firstLine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0;width:2in;height:2in;z-index:2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 filled="f" stroked="f" strokeweight=".5pt">
          <v:textbox style="mso-fit-shape-to-text:t" inset="0,0,0,0">
            <w:txbxContent>
              <w:p w:rsidR="00E640CF" w:rsidRDefault="00E640CF" w:rsidP="004C57E2">
                <w:pPr>
                  <w:pStyle w:val="a8"/>
                  <w:ind w:firstLine="360"/>
                </w:pPr>
                <w:r>
                  <w:t xml:space="preserve">— </w:t>
                </w:r>
                <w:r w:rsidR="00825EC9">
                  <w:fldChar w:fldCharType="begin"/>
                </w:r>
                <w:r w:rsidR="00825EC9">
                  <w:instrText xml:space="preserve"> PAGE  \* MERGEFORMAT </w:instrText>
                </w:r>
                <w:r w:rsidR="00825EC9">
                  <w:fldChar w:fldCharType="separate"/>
                </w:r>
                <w:r w:rsidR="00BD23CA">
                  <w:rPr>
                    <w:noProof/>
                  </w:rPr>
                  <w:t>1</w:t>
                </w:r>
                <w:r w:rsidR="00825EC9">
                  <w:rPr>
                    <w:noProof/>
                  </w:rPr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EC9" w:rsidRDefault="00825EC9" w:rsidP="001C1691">
      <w:pPr>
        <w:spacing w:line="240" w:lineRule="auto"/>
      </w:pPr>
      <w:r>
        <w:separator/>
      </w:r>
    </w:p>
  </w:footnote>
  <w:footnote w:type="continuationSeparator" w:id="0">
    <w:p w:rsidR="00825EC9" w:rsidRDefault="00825EC9" w:rsidP="001C16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0CF" w:rsidRDefault="00E640CF">
    <w:pPr>
      <w:pStyle w:val="aa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</w:rPr>
      <w:t>代理机构、投标人全区</w:t>
    </w:r>
    <w:r>
      <w:t>APP</w:t>
    </w:r>
    <w:r>
      <w:rPr>
        <w:rFonts w:hint="eastAsia"/>
      </w:rPr>
      <w:t>操作手册</w:t>
    </w:r>
  </w:p>
  <w:p w:rsidR="00E640CF" w:rsidRDefault="00E640CF" w:rsidP="001C1691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0CF" w:rsidRDefault="00E640CF">
    <w:pPr>
      <w:pStyle w:val="aa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</w:rPr>
      <w:t>代理机构、投标人全区</w:t>
    </w:r>
    <w:r>
      <w:t>APP</w:t>
    </w:r>
    <w:r>
      <w:rPr>
        <w:rFonts w:hint="eastAsia"/>
      </w:rPr>
      <w:t>操作手册</w:t>
    </w:r>
  </w:p>
  <w:p w:rsidR="00E640CF" w:rsidRDefault="00E640CF" w:rsidP="001C1691">
    <w:pPr>
      <w:pStyle w:val="aa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D69C1"/>
    <w:multiLevelType w:val="multilevel"/>
    <w:tmpl w:val="3E3D69C1"/>
    <w:lvl w:ilvl="0">
      <w:start w:val="1"/>
      <w:numFmt w:val="chineseCountingThousand"/>
      <w:pStyle w:val="1"/>
      <w:suff w:val="nothing"/>
      <w:lvlText w:val="%1、"/>
      <w:lvlJc w:val="left"/>
      <w:rPr>
        <w:rFonts w:cs="Times New Roman"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embedSystemFonts/>
  <w:bordersDoNotSurroundHeader/>
  <w:bordersDoNotSurroundFooter/>
  <w:attachedTemplate r:id="rId1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21D1205D"/>
    <w:rsid w:val="00006E0E"/>
    <w:rsid w:val="00007F0D"/>
    <w:rsid w:val="000141BE"/>
    <w:rsid w:val="000154AE"/>
    <w:rsid w:val="00015FEF"/>
    <w:rsid w:val="00016494"/>
    <w:rsid w:val="00027A0F"/>
    <w:rsid w:val="00027D74"/>
    <w:rsid w:val="000355F5"/>
    <w:rsid w:val="00050FA4"/>
    <w:rsid w:val="00071771"/>
    <w:rsid w:val="000758CC"/>
    <w:rsid w:val="00075A90"/>
    <w:rsid w:val="00077C3F"/>
    <w:rsid w:val="00083127"/>
    <w:rsid w:val="00090821"/>
    <w:rsid w:val="000B010D"/>
    <w:rsid w:val="000B02D5"/>
    <w:rsid w:val="000B5978"/>
    <w:rsid w:val="000D3BA4"/>
    <w:rsid w:val="000F4C07"/>
    <w:rsid w:val="00106E66"/>
    <w:rsid w:val="00125FED"/>
    <w:rsid w:val="0012709B"/>
    <w:rsid w:val="00136FC5"/>
    <w:rsid w:val="00152E3B"/>
    <w:rsid w:val="00164727"/>
    <w:rsid w:val="001747FE"/>
    <w:rsid w:val="00182C60"/>
    <w:rsid w:val="001944BA"/>
    <w:rsid w:val="001A4E38"/>
    <w:rsid w:val="001C1691"/>
    <w:rsid w:val="001C3BB7"/>
    <w:rsid w:val="001D17FA"/>
    <w:rsid w:val="001E2E11"/>
    <w:rsid w:val="00204309"/>
    <w:rsid w:val="0021546C"/>
    <w:rsid w:val="00234BC0"/>
    <w:rsid w:val="00240D6B"/>
    <w:rsid w:val="002439DF"/>
    <w:rsid w:val="00246058"/>
    <w:rsid w:val="00253397"/>
    <w:rsid w:val="002929AB"/>
    <w:rsid w:val="002C0D73"/>
    <w:rsid w:val="002E0924"/>
    <w:rsid w:val="002E463D"/>
    <w:rsid w:val="00300148"/>
    <w:rsid w:val="003025FC"/>
    <w:rsid w:val="00304571"/>
    <w:rsid w:val="00327287"/>
    <w:rsid w:val="003461E4"/>
    <w:rsid w:val="0035364D"/>
    <w:rsid w:val="00366DDE"/>
    <w:rsid w:val="00384CE6"/>
    <w:rsid w:val="00391F64"/>
    <w:rsid w:val="00392356"/>
    <w:rsid w:val="003934B7"/>
    <w:rsid w:val="00397520"/>
    <w:rsid w:val="003B17E2"/>
    <w:rsid w:val="003C31D3"/>
    <w:rsid w:val="003C4638"/>
    <w:rsid w:val="003D5A26"/>
    <w:rsid w:val="003E1FCD"/>
    <w:rsid w:val="003E6DD5"/>
    <w:rsid w:val="00427F9A"/>
    <w:rsid w:val="0044232D"/>
    <w:rsid w:val="004464D5"/>
    <w:rsid w:val="00451156"/>
    <w:rsid w:val="004518EE"/>
    <w:rsid w:val="00452405"/>
    <w:rsid w:val="0045398E"/>
    <w:rsid w:val="00471642"/>
    <w:rsid w:val="00472282"/>
    <w:rsid w:val="00473CCB"/>
    <w:rsid w:val="004A0370"/>
    <w:rsid w:val="004B7769"/>
    <w:rsid w:val="004C57E2"/>
    <w:rsid w:val="004D2ECF"/>
    <w:rsid w:val="004E0C6E"/>
    <w:rsid w:val="004F4325"/>
    <w:rsid w:val="005014F9"/>
    <w:rsid w:val="00514694"/>
    <w:rsid w:val="00515EEB"/>
    <w:rsid w:val="005234A1"/>
    <w:rsid w:val="0053000C"/>
    <w:rsid w:val="00547BCF"/>
    <w:rsid w:val="00565BDE"/>
    <w:rsid w:val="005B1917"/>
    <w:rsid w:val="005B1952"/>
    <w:rsid w:val="005B34F8"/>
    <w:rsid w:val="005B40CE"/>
    <w:rsid w:val="005E447F"/>
    <w:rsid w:val="005E5142"/>
    <w:rsid w:val="00604581"/>
    <w:rsid w:val="00631314"/>
    <w:rsid w:val="0066466C"/>
    <w:rsid w:val="00680EB7"/>
    <w:rsid w:val="006B0E98"/>
    <w:rsid w:val="006D50CF"/>
    <w:rsid w:val="006E277C"/>
    <w:rsid w:val="00701646"/>
    <w:rsid w:val="007104C5"/>
    <w:rsid w:val="00726D4A"/>
    <w:rsid w:val="007376E5"/>
    <w:rsid w:val="00750134"/>
    <w:rsid w:val="00763DC4"/>
    <w:rsid w:val="007A0BC4"/>
    <w:rsid w:val="007B385E"/>
    <w:rsid w:val="007F0E09"/>
    <w:rsid w:val="008049B5"/>
    <w:rsid w:val="008107E0"/>
    <w:rsid w:val="00822F39"/>
    <w:rsid w:val="008253AB"/>
    <w:rsid w:val="00825EC9"/>
    <w:rsid w:val="00837F88"/>
    <w:rsid w:val="00842053"/>
    <w:rsid w:val="00846583"/>
    <w:rsid w:val="008635AF"/>
    <w:rsid w:val="00863851"/>
    <w:rsid w:val="008771A7"/>
    <w:rsid w:val="008A440E"/>
    <w:rsid w:val="008B5B7A"/>
    <w:rsid w:val="008C741F"/>
    <w:rsid w:val="008D1C23"/>
    <w:rsid w:val="008E38DE"/>
    <w:rsid w:val="008F1CCB"/>
    <w:rsid w:val="009036A8"/>
    <w:rsid w:val="00922E0A"/>
    <w:rsid w:val="00931828"/>
    <w:rsid w:val="00940A29"/>
    <w:rsid w:val="00946F54"/>
    <w:rsid w:val="00963BED"/>
    <w:rsid w:val="00971962"/>
    <w:rsid w:val="009720A5"/>
    <w:rsid w:val="00974924"/>
    <w:rsid w:val="009954B7"/>
    <w:rsid w:val="00995502"/>
    <w:rsid w:val="009C711C"/>
    <w:rsid w:val="009D1881"/>
    <w:rsid w:val="009D188E"/>
    <w:rsid w:val="009F3BD6"/>
    <w:rsid w:val="00A17EA8"/>
    <w:rsid w:val="00A35CD4"/>
    <w:rsid w:val="00A36588"/>
    <w:rsid w:val="00A36F4A"/>
    <w:rsid w:val="00A41139"/>
    <w:rsid w:val="00A514E4"/>
    <w:rsid w:val="00A62BDC"/>
    <w:rsid w:val="00A636EC"/>
    <w:rsid w:val="00A7332B"/>
    <w:rsid w:val="00A76C44"/>
    <w:rsid w:val="00A83EE2"/>
    <w:rsid w:val="00A938E0"/>
    <w:rsid w:val="00AB6E2E"/>
    <w:rsid w:val="00AE619E"/>
    <w:rsid w:val="00AF18BB"/>
    <w:rsid w:val="00B109AF"/>
    <w:rsid w:val="00B16CC7"/>
    <w:rsid w:val="00B25373"/>
    <w:rsid w:val="00B4472A"/>
    <w:rsid w:val="00B5170B"/>
    <w:rsid w:val="00B543C0"/>
    <w:rsid w:val="00B66478"/>
    <w:rsid w:val="00B67F4D"/>
    <w:rsid w:val="00B75928"/>
    <w:rsid w:val="00B84A61"/>
    <w:rsid w:val="00BB552C"/>
    <w:rsid w:val="00BC2E82"/>
    <w:rsid w:val="00BD037F"/>
    <w:rsid w:val="00BD23CA"/>
    <w:rsid w:val="00BF3927"/>
    <w:rsid w:val="00C11DFE"/>
    <w:rsid w:val="00C11ED9"/>
    <w:rsid w:val="00C21BAA"/>
    <w:rsid w:val="00C4583D"/>
    <w:rsid w:val="00C53E2F"/>
    <w:rsid w:val="00C55F0C"/>
    <w:rsid w:val="00C73451"/>
    <w:rsid w:val="00C854D4"/>
    <w:rsid w:val="00C95D51"/>
    <w:rsid w:val="00C96561"/>
    <w:rsid w:val="00CB4815"/>
    <w:rsid w:val="00CE093C"/>
    <w:rsid w:val="00CE7576"/>
    <w:rsid w:val="00CE75AF"/>
    <w:rsid w:val="00CE7989"/>
    <w:rsid w:val="00CF5184"/>
    <w:rsid w:val="00CF72DC"/>
    <w:rsid w:val="00D04250"/>
    <w:rsid w:val="00D04998"/>
    <w:rsid w:val="00D123DE"/>
    <w:rsid w:val="00D341C5"/>
    <w:rsid w:val="00D66276"/>
    <w:rsid w:val="00D811C4"/>
    <w:rsid w:val="00D87714"/>
    <w:rsid w:val="00D929AD"/>
    <w:rsid w:val="00D9321E"/>
    <w:rsid w:val="00DA34E8"/>
    <w:rsid w:val="00DA77EF"/>
    <w:rsid w:val="00DB447D"/>
    <w:rsid w:val="00DB5229"/>
    <w:rsid w:val="00DB720A"/>
    <w:rsid w:val="00DC1EDD"/>
    <w:rsid w:val="00DD0207"/>
    <w:rsid w:val="00DD3068"/>
    <w:rsid w:val="00DE7975"/>
    <w:rsid w:val="00E066FB"/>
    <w:rsid w:val="00E10643"/>
    <w:rsid w:val="00E14BA5"/>
    <w:rsid w:val="00E51A62"/>
    <w:rsid w:val="00E60D81"/>
    <w:rsid w:val="00E640CF"/>
    <w:rsid w:val="00E87CEE"/>
    <w:rsid w:val="00E90AC1"/>
    <w:rsid w:val="00E945EA"/>
    <w:rsid w:val="00EC2F2B"/>
    <w:rsid w:val="00ED0FB2"/>
    <w:rsid w:val="00ED327A"/>
    <w:rsid w:val="00F15C47"/>
    <w:rsid w:val="00F355CB"/>
    <w:rsid w:val="00F432C6"/>
    <w:rsid w:val="00F554FD"/>
    <w:rsid w:val="00F558A3"/>
    <w:rsid w:val="00F56D7A"/>
    <w:rsid w:val="00F67520"/>
    <w:rsid w:val="00F70DD4"/>
    <w:rsid w:val="00F74B2E"/>
    <w:rsid w:val="00F93738"/>
    <w:rsid w:val="00FA2EB2"/>
    <w:rsid w:val="00FB3C07"/>
    <w:rsid w:val="00FB5B95"/>
    <w:rsid w:val="00FC0756"/>
    <w:rsid w:val="00FC0E5D"/>
    <w:rsid w:val="00FC21C4"/>
    <w:rsid w:val="00FE2C56"/>
    <w:rsid w:val="01165A03"/>
    <w:rsid w:val="023917DF"/>
    <w:rsid w:val="02780656"/>
    <w:rsid w:val="02871EC9"/>
    <w:rsid w:val="02C020E1"/>
    <w:rsid w:val="02FF24AA"/>
    <w:rsid w:val="03602863"/>
    <w:rsid w:val="036E3F7A"/>
    <w:rsid w:val="03714A86"/>
    <w:rsid w:val="04305411"/>
    <w:rsid w:val="04323DF9"/>
    <w:rsid w:val="04A2051B"/>
    <w:rsid w:val="04B95306"/>
    <w:rsid w:val="05F5587F"/>
    <w:rsid w:val="067C29BF"/>
    <w:rsid w:val="07F23292"/>
    <w:rsid w:val="08C86B6A"/>
    <w:rsid w:val="08C9003D"/>
    <w:rsid w:val="0A191F3B"/>
    <w:rsid w:val="0A83270D"/>
    <w:rsid w:val="0AA2009E"/>
    <w:rsid w:val="0AD80FA5"/>
    <w:rsid w:val="0AFD11E4"/>
    <w:rsid w:val="0B34492E"/>
    <w:rsid w:val="0B734C29"/>
    <w:rsid w:val="0BB134C0"/>
    <w:rsid w:val="0BC10270"/>
    <w:rsid w:val="0BCD5730"/>
    <w:rsid w:val="0BE06F0D"/>
    <w:rsid w:val="0BF57004"/>
    <w:rsid w:val="0C0F5984"/>
    <w:rsid w:val="0D83672B"/>
    <w:rsid w:val="0EA46D0F"/>
    <w:rsid w:val="0F3F3B56"/>
    <w:rsid w:val="0F454F49"/>
    <w:rsid w:val="0F8919FD"/>
    <w:rsid w:val="100D5329"/>
    <w:rsid w:val="120C3FD6"/>
    <w:rsid w:val="124E5454"/>
    <w:rsid w:val="12EF5978"/>
    <w:rsid w:val="13147201"/>
    <w:rsid w:val="13B57775"/>
    <w:rsid w:val="141D7B34"/>
    <w:rsid w:val="158C34D4"/>
    <w:rsid w:val="16413861"/>
    <w:rsid w:val="17597237"/>
    <w:rsid w:val="17AA30DC"/>
    <w:rsid w:val="180E4319"/>
    <w:rsid w:val="191A6204"/>
    <w:rsid w:val="194B6E3A"/>
    <w:rsid w:val="19FC50A2"/>
    <w:rsid w:val="1A4C7DEB"/>
    <w:rsid w:val="1AE37E3A"/>
    <w:rsid w:val="1B596F87"/>
    <w:rsid w:val="1BD95250"/>
    <w:rsid w:val="1CE4069C"/>
    <w:rsid w:val="1D407380"/>
    <w:rsid w:val="1D715098"/>
    <w:rsid w:val="1DCA323A"/>
    <w:rsid w:val="1F367618"/>
    <w:rsid w:val="21741767"/>
    <w:rsid w:val="218B5375"/>
    <w:rsid w:val="21D1205D"/>
    <w:rsid w:val="21F35A7A"/>
    <w:rsid w:val="22103F9A"/>
    <w:rsid w:val="22C07244"/>
    <w:rsid w:val="235616CF"/>
    <w:rsid w:val="2419625E"/>
    <w:rsid w:val="25A07DBD"/>
    <w:rsid w:val="25CD6379"/>
    <w:rsid w:val="26A44703"/>
    <w:rsid w:val="276B463F"/>
    <w:rsid w:val="288C0E08"/>
    <w:rsid w:val="299044BC"/>
    <w:rsid w:val="2A0368FB"/>
    <w:rsid w:val="2B490F87"/>
    <w:rsid w:val="2B617D93"/>
    <w:rsid w:val="2C040097"/>
    <w:rsid w:val="2C331D2F"/>
    <w:rsid w:val="2C655DF1"/>
    <w:rsid w:val="2C82460F"/>
    <w:rsid w:val="2D380302"/>
    <w:rsid w:val="2D6A7CD4"/>
    <w:rsid w:val="2E42055B"/>
    <w:rsid w:val="2E5879D1"/>
    <w:rsid w:val="2E7243B2"/>
    <w:rsid w:val="2E89519C"/>
    <w:rsid w:val="2EAE13CD"/>
    <w:rsid w:val="307359C1"/>
    <w:rsid w:val="30D7608F"/>
    <w:rsid w:val="31276146"/>
    <w:rsid w:val="324A1B91"/>
    <w:rsid w:val="32C97F44"/>
    <w:rsid w:val="33246515"/>
    <w:rsid w:val="337060B6"/>
    <w:rsid w:val="34E31424"/>
    <w:rsid w:val="350470D6"/>
    <w:rsid w:val="35CC0128"/>
    <w:rsid w:val="368F1965"/>
    <w:rsid w:val="375054B3"/>
    <w:rsid w:val="38617C61"/>
    <w:rsid w:val="391E4DF1"/>
    <w:rsid w:val="3B246E57"/>
    <w:rsid w:val="3B7F6C1B"/>
    <w:rsid w:val="3C341962"/>
    <w:rsid w:val="3D3151B4"/>
    <w:rsid w:val="3DD75CAD"/>
    <w:rsid w:val="3E3845DE"/>
    <w:rsid w:val="3EFA45E3"/>
    <w:rsid w:val="3EFF04B5"/>
    <w:rsid w:val="40392536"/>
    <w:rsid w:val="407761E4"/>
    <w:rsid w:val="413D398E"/>
    <w:rsid w:val="41723BDF"/>
    <w:rsid w:val="41AE22AB"/>
    <w:rsid w:val="42792D11"/>
    <w:rsid w:val="439A4A17"/>
    <w:rsid w:val="43B4520F"/>
    <w:rsid w:val="44C56776"/>
    <w:rsid w:val="45E21D4F"/>
    <w:rsid w:val="45FE0CA7"/>
    <w:rsid w:val="485C7C1C"/>
    <w:rsid w:val="499F1A98"/>
    <w:rsid w:val="4A8C63B0"/>
    <w:rsid w:val="4B1559C6"/>
    <w:rsid w:val="4B6B5BB5"/>
    <w:rsid w:val="4B82098D"/>
    <w:rsid w:val="4B90456A"/>
    <w:rsid w:val="4C0008D6"/>
    <w:rsid w:val="4CB4357A"/>
    <w:rsid w:val="4CE27FF6"/>
    <w:rsid w:val="4D365BFB"/>
    <w:rsid w:val="4D5C2262"/>
    <w:rsid w:val="4E2B7CCB"/>
    <w:rsid w:val="4E64046A"/>
    <w:rsid w:val="4F057D04"/>
    <w:rsid w:val="50327D77"/>
    <w:rsid w:val="50F5571F"/>
    <w:rsid w:val="51057614"/>
    <w:rsid w:val="51197426"/>
    <w:rsid w:val="52702EB4"/>
    <w:rsid w:val="52C4120E"/>
    <w:rsid w:val="52C966D3"/>
    <w:rsid w:val="53836BA9"/>
    <w:rsid w:val="53EF338D"/>
    <w:rsid w:val="549E5480"/>
    <w:rsid w:val="5543106E"/>
    <w:rsid w:val="55541F70"/>
    <w:rsid w:val="55734BB4"/>
    <w:rsid w:val="55B800C4"/>
    <w:rsid w:val="58252F57"/>
    <w:rsid w:val="58EA21A6"/>
    <w:rsid w:val="5A3A4CBB"/>
    <w:rsid w:val="5AC23876"/>
    <w:rsid w:val="5B043F4A"/>
    <w:rsid w:val="5B5E074C"/>
    <w:rsid w:val="5C4430F0"/>
    <w:rsid w:val="5C845101"/>
    <w:rsid w:val="5D2E3C62"/>
    <w:rsid w:val="5D754FD5"/>
    <w:rsid w:val="5DA3598C"/>
    <w:rsid w:val="5DC7464B"/>
    <w:rsid w:val="5DE619E2"/>
    <w:rsid w:val="5E23406A"/>
    <w:rsid w:val="5ED82AB9"/>
    <w:rsid w:val="5EF03D16"/>
    <w:rsid w:val="5F3E524E"/>
    <w:rsid w:val="604D0C19"/>
    <w:rsid w:val="61BE46AA"/>
    <w:rsid w:val="62896BC9"/>
    <w:rsid w:val="62D04818"/>
    <w:rsid w:val="63052295"/>
    <w:rsid w:val="655561EE"/>
    <w:rsid w:val="658572A0"/>
    <w:rsid w:val="66853EA1"/>
    <w:rsid w:val="66FD7030"/>
    <w:rsid w:val="6727360B"/>
    <w:rsid w:val="68174E01"/>
    <w:rsid w:val="68AF0C71"/>
    <w:rsid w:val="693151EF"/>
    <w:rsid w:val="696061BA"/>
    <w:rsid w:val="69932576"/>
    <w:rsid w:val="699B7839"/>
    <w:rsid w:val="6A1A5A56"/>
    <w:rsid w:val="6A2234D1"/>
    <w:rsid w:val="6A890633"/>
    <w:rsid w:val="6BBF090A"/>
    <w:rsid w:val="6C7F2F31"/>
    <w:rsid w:val="6D535020"/>
    <w:rsid w:val="6D982731"/>
    <w:rsid w:val="6DD421FA"/>
    <w:rsid w:val="6EDF060F"/>
    <w:rsid w:val="6F474257"/>
    <w:rsid w:val="706573E1"/>
    <w:rsid w:val="710E798A"/>
    <w:rsid w:val="713F7CD7"/>
    <w:rsid w:val="72005E1C"/>
    <w:rsid w:val="735018B0"/>
    <w:rsid w:val="75690079"/>
    <w:rsid w:val="763A725F"/>
    <w:rsid w:val="76484B9C"/>
    <w:rsid w:val="768C1D0A"/>
    <w:rsid w:val="77E81760"/>
    <w:rsid w:val="78FF1527"/>
    <w:rsid w:val="7A2B1E32"/>
    <w:rsid w:val="7AF567AC"/>
    <w:rsid w:val="7C3234AB"/>
    <w:rsid w:val="7D884590"/>
    <w:rsid w:val="7D954642"/>
    <w:rsid w:val="7E4B28F0"/>
    <w:rsid w:val="7E9F6E56"/>
    <w:rsid w:val="7ECE1EA3"/>
    <w:rsid w:val="7F1F4773"/>
    <w:rsid w:val="7F5A1B6C"/>
    <w:rsid w:val="7FCC6B79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5:docId w15:val="{FA309422-1A7F-4D1A-8153-4D795023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iPriority="0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semiHidden="1" w:unhideWhenUsed="1"/>
    <w:lsdException w:name="HTML Acronym" w:locked="1" w:semiHidden="1" w:uiPriority="0" w:unhideWhenUsed="1"/>
    <w:lsdException w:name="HTML Address" w:semiHidden="1" w:unhideWhenUsed="1"/>
    <w:lsdException w:name="HTML Cite" w:locked="1" w:semiHidden="1" w:uiPriority="0" w:unhideWhenUsed="1"/>
    <w:lsdException w:name="HTML Code" w:locked="1" w:semiHidden="1" w:uiPriority="0" w:unhideWhenUsed="1"/>
    <w:lsdException w:name="HTML Definition" w:locked="1" w:semiHidden="1" w:uiPriority="0" w:unhideWhenUsed="1"/>
    <w:lsdException w:name="HTML Keyboard" w:locked="1" w:semiHidden="1" w:uiPriority="0" w:unhideWhenUsed="1"/>
    <w:lsdException w:name="HTML Preformatted" w:semiHidden="1" w:unhideWhenUsed="1"/>
    <w:lsdException w:name="HTML Sample" w:locked="1" w:semiHidden="1" w:uiPriority="0" w:unhideWhenUsed="1"/>
    <w:lsdException w:name="HTML Typewriter" w:locked="1" w:semiHidden="1" w:uiPriority="0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5AF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75AF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E75AF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E75AF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 w:firstLine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uiPriority w:val="99"/>
    <w:qFormat/>
    <w:rsid w:val="00CE75AF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E75A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8B3C5F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semiHidden/>
    <w:rsid w:val="008B3C5F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semiHidden/>
    <w:rsid w:val="008B3C5F"/>
    <w:rPr>
      <w:b/>
      <w:bCs/>
      <w:sz w:val="32"/>
      <w:szCs w:val="32"/>
    </w:rPr>
  </w:style>
  <w:style w:type="character" w:customStyle="1" w:styleId="40">
    <w:name w:val="标题 4 字符"/>
    <w:link w:val="4"/>
    <w:uiPriority w:val="9"/>
    <w:semiHidden/>
    <w:rsid w:val="008B3C5F"/>
    <w:rPr>
      <w:rFonts w:ascii="Cambria" w:eastAsia="宋体" w:hAnsi="Cambria" w:cs="Times New Roman"/>
      <w:b/>
      <w:bCs/>
      <w:sz w:val="28"/>
      <w:szCs w:val="28"/>
    </w:rPr>
  </w:style>
  <w:style w:type="character" w:customStyle="1" w:styleId="50">
    <w:name w:val="标题 5 字符"/>
    <w:link w:val="5"/>
    <w:uiPriority w:val="99"/>
    <w:locked/>
    <w:rsid w:val="00CE75AF"/>
    <w:rPr>
      <w:rFonts w:cs="Times New Roman"/>
      <w:b/>
      <w:bCs/>
      <w:kern w:val="2"/>
      <w:sz w:val="28"/>
      <w:szCs w:val="28"/>
    </w:rPr>
  </w:style>
  <w:style w:type="paragraph" w:styleId="a3">
    <w:name w:val="Normal Indent"/>
    <w:basedOn w:val="a"/>
    <w:uiPriority w:val="99"/>
    <w:rsid w:val="00CE75AF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Body Text"/>
    <w:basedOn w:val="a"/>
    <w:link w:val="a5"/>
    <w:uiPriority w:val="99"/>
    <w:rsid w:val="00CE75AF"/>
    <w:pPr>
      <w:spacing w:after="120"/>
    </w:pPr>
  </w:style>
  <w:style w:type="character" w:customStyle="1" w:styleId="a5">
    <w:name w:val="正文文本 字符"/>
    <w:link w:val="a4"/>
    <w:uiPriority w:val="99"/>
    <w:semiHidden/>
    <w:rsid w:val="008B3C5F"/>
    <w:rPr>
      <w:szCs w:val="24"/>
    </w:rPr>
  </w:style>
  <w:style w:type="paragraph" w:styleId="51">
    <w:name w:val="toc 5"/>
    <w:basedOn w:val="a"/>
    <w:next w:val="a"/>
    <w:uiPriority w:val="99"/>
    <w:rsid w:val="00CE75AF"/>
    <w:pPr>
      <w:ind w:leftChars="800" w:left="1680"/>
    </w:pPr>
  </w:style>
  <w:style w:type="paragraph" w:styleId="31">
    <w:name w:val="toc 3"/>
    <w:basedOn w:val="a"/>
    <w:next w:val="a"/>
    <w:uiPriority w:val="99"/>
    <w:rsid w:val="00CE75AF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6">
    <w:name w:val="Balloon Text"/>
    <w:basedOn w:val="a"/>
    <w:link w:val="a7"/>
    <w:uiPriority w:val="99"/>
    <w:rsid w:val="00CE75AF"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link w:val="a6"/>
    <w:uiPriority w:val="99"/>
    <w:locked/>
    <w:rsid w:val="00CE75AF"/>
    <w:rPr>
      <w:rFonts w:cs="Times New Roman"/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CE75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脚 字符"/>
    <w:link w:val="a8"/>
    <w:uiPriority w:val="99"/>
    <w:semiHidden/>
    <w:rsid w:val="008B3C5F"/>
    <w:rPr>
      <w:sz w:val="18"/>
      <w:szCs w:val="18"/>
    </w:rPr>
  </w:style>
  <w:style w:type="paragraph" w:styleId="aa">
    <w:name w:val="header"/>
    <w:basedOn w:val="a"/>
    <w:link w:val="ab"/>
    <w:uiPriority w:val="99"/>
    <w:rsid w:val="00CE75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link w:val="aa"/>
    <w:uiPriority w:val="99"/>
    <w:semiHidden/>
    <w:rsid w:val="008B3C5F"/>
    <w:rPr>
      <w:sz w:val="18"/>
      <w:szCs w:val="18"/>
    </w:rPr>
  </w:style>
  <w:style w:type="paragraph" w:styleId="11">
    <w:name w:val="toc 1"/>
    <w:basedOn w:val="a"/>
    <w:next w:val="a"/>
    <w:uiPriority w:val="39"/>
    <w:rsid w:val="00CE75AF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99"/>
    <w:rsid w:val="00CE75AF"/>
    <w:pPr>
      <w:spacing w:line="240" w:lineRule="auto"/>
      <w:ind w:firstLineChars="600" w:firstLine="600"/>
    </w:pPr>
    <w:rPr>
      <w:rFonts w:cs="Calibri"/>
      <w:szCs w:val="18"/>
    </w:rPr>
  </w:style>
  <w:style w:type="paragraph" w:styleId="21">
    <w:name w:val="toc 2"/>
    <w:basedOn w:val="a"/>
    <w:next w:val="a"/>
    <w:uiPriority w:val="39"/>
    <w:rsid w:val="00CE75AF"/>
    <w:pPr>
      <w:spacing w:line="240" w:lineRule="auto"/>
      <w:ind w:firstLine="200"/>
    </w:pPr>
    <w:rPr>
      <w:rFonts w:cs="Calibri"/>
      <w:smallCaps/>
      <w:szCs w:val="20"/>
    </w:rPr>
  </w:style>
  <w:style w:type="character" w:styleId="ac">
    <w:name w:val="Strong"/>
    <w:uiPriority w:val="99"/>
    <w:qFormat/>
    <w:rsid w:val="00CE75AF"/>
    <w:rPr>
      <w:rFonts w:cs="Times New Roman"/>
      <w:b/>
    </w:rPr>
  </w:style>
  <w:style w:type="character" w:styleId="ad">
    <w:name w:val="page number"/>
    <w:uiPriority w:val="99"/>
    <w:rsid w:val="00CE75AF"/>
    <w:rPr>
      <w:rFonts w:cs="Times New Roman"/>
    </w:rPr>
  </w:style>
  <w:style w:type="character" w:styleId="ae">
    <w:name w:val="FollowedHyperlink"/>
    <w:uiPriority w:val="99"/>
    <w:rsid w:val="00CE75AF"/>
    <w:rPr>
      <w:rFonts w:cs="Times New Roman"/>
      <w:color w:val="800080"/>
      <w:u w:val="none"/>
    </w:rPr>
  </w:style>
  <w:style w:type="character" w:styleId="af">
    <w:name w:val="Emphasis"/>
    <w:uiPriority w:val="99"/>
    <w:qFormat/>
    <w:rsid w:val="00CE75AF"/>
    <w:rPr>
      <w:rFonts w:cs="Times New Roman"/>
      <w:b/>
    </w:rPr>
  </w:style>
  <w:style w:type="character" w:styleId="HTML">
    <w:name w:val="HTML Definition"/>
    <w:uiPriority w:val="99"/>
    <w:rsid w:val="00CE75AF"/>
    <w:rPr>
      <w:rFonts w:cs="Times New Roman"/>
    </w:rPr>
  </w:style>
  <w:style w:type="character" w:styleId="HTML0">
    <w:name w:val="HTML Typewriter"/>
    <w:uiPriority w:val="99"/>
    <w:rsid w:val="00CE75AF"/>
    <w:rPr>
      <w:rFonts w:ascii="monospace" w:eastAsia="Times New Roman" w:hAnsi="monospace" w:cs="monospace"/>
      <w:sz w:val="20"/>
    </w:rPr>
  </w:style>
  <w:style w:type="character" w:styleId="HTML1">
    <w:name w:val="HTML Acronym"/>
    <w:uiPriority w:val="99"/>
    <w:rsid w:val="00CE75AF"/>
    <w:rPr>
      <w:rFonts w:cs="Times New Roman"/>
    </w:rPr>
  </w:style>
  <w:style w:type="character" w:styleId="HTML2">
    <w:name w:val="HTML Variable"/>
    <w:uiPriority w:val="99"/>
    <w:rsid w:val="00CE75AF"/>
    <w:rPr>
      <w:rFonts w:cs="Times New Roman"/>
    </w:rPr>
  </w:style>
  <w:style w:type="character" w:styleId="af0">
    <w:name w:val="Hyperlink"/>
    <w:uiPriority w:val="99"/>
    <w:rsid w:val="00CE75AF"/>
    <w:rPr>
      <w:rFonts w:cs="Times New Roman"/>
      <w:color w:val="0000FF"/>
      <w:u w:val="single"/>
    </w:rPr>
  </w:style>
  <w:style w:type="character" w:styleId="HTML3">
    <w:name w:val="HTML Code"/>
    <w:uiPriority w:val="99"/>
    <w:rsid w:val="00CE75AF"/>
    <w:rPr>
      <w:rFonts w:ascii="monospace" w:eastAsia="Times New Roman" w:hAnsi="monospace" w:cs="monospace"/>
      <w:sz w:val="20"/>
    </w:rPr>
  </w:style>
  <w:style w:type="character" w:styleId="HTML4">
    <w:name w:val="HTML Cite"/>
    <w:uiPriority w:val="99"/>
    <w:rsid w:val="00CE75AF"/>
    <w:rPr>
      <w:rFonts w:cs="Times New Roman"/>
    </w:rPr>
  </w:style>
  <w:style w:type="character" w:styleId="HTML5">
    <w:name w:val="HTML Keyboard"/>
    <w:uiPriority w:val="99"/>
    <w:rsid w:val="00CE75AF"/>
    <w:rPr>
      <w:rFonts w:ascii="monospace" w:eastAsia="Times New Roman" w:hAnsi="monospace" w:cs="monospace"/>
      <w:sz w:val="20"/>
    </w:rPr>
  </w:style>
  <w:style w:type="character" w:styleId="HTML6">
    <w:name w:val="HTML Sample"/>
    <w:uiPriority w:val="99"/>
    <w:rsid w:val="00CE75AF"/>
    <w:rPr>
      <w:rFonts w:ascii="monospace" w:eastAsia="Times New Roman" w:hAnsi="monospace" w:cs="monospace"/>
    </w:rPr>
  </w:style>
  <w:style w:type="paragraph" w:customStyle="1" w:styleId="12">
    <w:name w:val="1"/>
    <w:basedOn w:val="a"/>
    <w:link w:val="1Char"/>
    <w:uiPriority w:val="99"/>
    <w:rsid w:val="00CE75AF"/>
    <w:pPr>
      <w:ind w:firstLineChars="0" w:firstLine="0"/>
    </w:pPr>
  </w:style>
  <w:style w:type="paragraph" w:customStyle="1" w:styleId="IndentNormal">
    <w:name w:val="Indent Normal"/>
    <w:basedOn w:val="a"/>
    <w:uiPriority w:val="99"/>
    <w:rsid w:val="00CE75AF"/>
    <w:pPr>
      <w:ind w:firstLineChars="150" w:firstLine="150"/>
    </w:pPr>
    <w:rPr>
      <w:sz w:val="24"/>
    </w:rPr>
  </w:style>
  <w:style w:type="paragraph" w:customStyle="1" w:styleId="13">
    <w:name w:val="样式1"/>
    <w:basedOn w:val="a"/>
    <w:uiPriority w:val="99"/>
    <w:rsid w:val="00CE75AF"/>
    <w:pPr>
      <w:spacing w:line="300" w:lineRule="auto"/>
      <w:ind w:firstLine="480"/>
    </w:pPr>
    <w:rPr>
      <w:sz w:val="24"/>
    </w:rPr>
  </w:style>
  <w:style w:type="paragraph" w:styleId="af1">
    <w:name w:val="No Spacing"/>
    <w:uiPriority w:val="99"/>
    <w:qFormat/>
    <w:rsid w:val="00CE75AF"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2">
    <w:name w:val="2"/>
    <w:basedOn w:val="a"/>
    <w:uiPriority w:val="99"/>
    <w:rsid w:val="00CE75AF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af2">
    <w:name w:val="List Paragraph"/>
    <w:basedOn w:val="a"/>
    <w:uiPriority w:val="99"/>
    <w:qFormat/>
    <w:rsid w:val="00CE75AF"/>
  </w:style>
  <w:style w:type="character" w:customStyle="1" w:styleId="1Char">
    <w:name w:val="1 Char"/>
    <w:link w:val="12"/>
    <w:uiPriority w:val="99"/>
    <w:locked/>
    <w:rsid w:val="00CE75AF"/>
    <w:rPr>
      <w:kern w:val="2"/>
      <w:sz w:val="24"/>
    </w:rPr>
  </w:style>
  <w:style w:type="paragraph" w:customStyle="1" w:styleId="af3">
    <w:name w:val="文章正文"/>
    <w:basedOn w:val="a"/>
    <w:uiPriority w:val="99"/>
    <w:rsid w:val="00CE75AF"/>
    <w:rPr>
      <w:rFonts w:hAnsi="宋体"/>
      <w:lang w:val="zh-CN"/>
    </w:rPr>
  </w:style>
  <w:style w:type="character" w:customStyle="1" w:styleId="IndentNormalChar">
    <w:name w:val="Indent Normal Char"/>
    <w:uiPriority w:val="99"/>
    <w:rsid w:val="00CE75AF"/>
    <w:rPr>
      <w:rFonts w:eastAsia="宋体"/>
      <w:kern w:val="2"/>
      <w:sz w:val="24"/>
      <w:lang w:val="en-US" w:eastAsia="zh-CN"/>
    </w:rPr>
  </w:style>
  <w:style w:type="paragraph" w:customStyle="1" w:styleId="Style1">
    <w:name w:val="_Style 1"/>
    <w:basedOn w:val="a"/>
    <w:uiPriority w:val="99"/>
    <w:rsid w:val="00CE75AF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23">
    <w:name w:val="正文2"/>
    <w:basedOn w:val="a"/>
    <w:uiPriority w:val="99"/>
    <w:rsid w:val="00CE75AF"/>
  </w:style>
  <w:style w:type="paragraph" w:customStyle="1" w:styleId="WPSOffice1">
    <w:name w:val="WPSOffice手动目录 1"/>
    <w:uiPriority w:val="99"/>
    <w:rsid w:val="00CE75AF"/>
    <w:rPr>
      <w:rFonts w:ascii="Calibri" w:hAnsi="Calibri"/>
    </w:rPr>
  </w:style>
  <w:style w:type="paragraph" w:customStyle="1" w:styleId="WPSOffice2">
    <w:name w:val="WPSOffice手动目录 2"/>
    <w:uiPriority w:val="99"/>
    <w:rsid w:val="00CE75AF"/>
    <w:pPr>
      <w:ind w:leftChars="200" w:left="20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3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</TotalTime>
  <Pages>19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﹎ωǒ们偠开鈊</dc:creator>
  <cp:keywords/>
  <dc:description/>
  <cp:lastModifiedBy>NTKO</cp:lastModifiedBy>
  <cp:revision>240</cp:revision>
  <cp:lastPrinted>2021-12-31T08:18:00Z</cp:lastPrinted>
  <dcterms:created xsi:type="dcterms:W3CDTF">2018-08-14T08:48:00Z</dcterms:created>
  <dcterms:modified xsi:type="dcterms:W3CDTF">2024-07-10T01:39:00Z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  <property fmtid="{D5CDD505-2E9C-101B-9397-08002B2CF9AE}" pid="3" name="ICV">
    <vt:lpwstr>591874DBDB5547719590C54EB1BCC675</vt:lpwstr>
  </property>
</Properties>
</file>